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68BA" w:rsidRPr="00A167E7" w:rsidRDefault="002E6002" w:rsidP="00A167E7">
      <w:pPr>
        <w:pStyle w:val="a4"/>
        <w:spacing w:line="400" w:lineRule="exact"/>
        <w:ind w:leftChars="-1" w:left="342" w:hangingChars="143" w:hanging="344"/>
        <w:jc w:val="center"/>
        <w:rPr>
          <w:b/>
          <w:color w:val="FF6600"/>
        </w:rPr>
      </w:pPr>
      <w:bookmarkStart w:id="0" w:name="_GoBack"/>
      <w:bookmarkEnd w:id="0"/>
      <w:r w:rsidRPr="0088733D">
        <w:rPr>
          <w:rFonts w:hint="eastAsia"/>
          <w:b/>
          <w:color w:val="FF6600"/>
        </w:rPr>
        <w:t>成功大學</w:t>
      </w:r>
      <w:r w:rsidR="00F32F10" w:rsidRPr="00F32F10">
        <w:rPr>
          <w:rFonts w:hint="eastAsia"/>
          <w:b/>
          <w:color w:val="FF6600"/>
        </w:rPr>
        <w:t>校名、校徽、校級商標</w:t>
      </w:r>
      <w:r w:rsidR="00A167E7">
        <w:rPr>
          <w:rFonts w:hint="eastAsia"/>
          <w:b/>
          <w:color w:val="FF6600"/>
        </w:rPr>
        <w:t>之</w:t>
      </w:r>
      <w:r w:rsidR="00A168BA" w:rsidRPr="00A167E7">
        <w:rPr>
          <w:rFonts w:hint="eastAsia"/>
          <w:b/>
          <w:color w:val="FF6600"/>
        </w:rPr>
        <w:t>非營利使用</w:t>
      </w:r>
      <w:r w:rsidR="00A167E7">
        <w:rPr>
          <w:rFonts w:hint="eastAsia"/>
          <w:b/>
          <w:color w:val="FF6600"/>
        </w:rPr>
        <w:t>申請</w:t>
      </w:r>
      <w:r w:rsidR="004537A0">
        <w:rPr>
          <w:rFonts w:hint="eastAsia"/>
          <w:b/>
          <w:color w:val="FF6600"/>
        </w:rPr>
        <w:t>書</w:t>
      </w:r>
    </w:p>
    <w:p w:rsidR="00A168BA" w:rsidRDefault="00845E82" w:rsidP="00A168BA">
      <w:pPr>
        <w:jc w:val="center"/>
      </w:pPr>
      <w:r>
        <w:pict>
          <v:rect id="_x0000_i1026" style="width:481.95pt;height:1.8pt" o:hralign="center" o:hrstd="t" o:hr="t" fillcolor="#a0a0a0" stroked="f"/>
        </w:pict>
      </w:r>
    </w:p>
    <w:tbl>
      <w:tblPr>
        <w:tblW w:w="10325" w:type="dxa"/>
        <w:tblLook w:val="04A0" w:firstRow="1" w:lastRow="0" w:firstColumn="1" w:lastColumn="0" w:noHBand="0" w:noVBand="1"/>
      </w:tblPr>
      <w:tblGrid>
        <w:gridCol w:w="2358"/>
        <w:gridCol w:w="1322"/>
        <w:gridCol w:w="1323"/>
        <w:gridCol w:w="1323"/>
        <w:gridCol w:w="1323"/>
        <w:gridCol w:w="1323"/>
        <w:gridCol w:w="1353"/>
      </w:tblGrid>
      <w:tr w:rsidR="001A667E" w:rsidRPr="00D002A1" w:rsidTr="00D002A1">
        <w:tc>
          <w:tcPr>
            <w:tcW w:w="2358" w:type="dxa"/>
            <w:shd w:val="clear" w:color="auto" w:fill="auto"/>
            <w:vAlign w:val="center"/>
          </w:tcPr>
          <w:p w:rsidR="001A667E" w:rsidRPr="00D002A1" w:rsidRDefault="001A667E" w:rsidP="00D002A1">
            <w:pPr>
              <w:jc w:val="right"/>
            </w:pPr>
            <w:r w:rsidRPr="00D002A1">
              <w:rPr>
                <w:rFonts w:hint="eastAsia"/>
              </w:rPr>
              <w:t>申請日期</w:t>
            </w:r>
            <w:r w:rsidRPr="00D002A1">
              <w:rPr>
                <w:rFonts w:hint="eastAsia"/>
              </w:rPr>
              <w:t xml:space="preserve"> </w:t>
            </w:r>
            <w:r w:rsidRPr="00D002A1"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shd w:val="clear" w:color="auto" w:fill="auto"/>
            <w:vAlign w:val="center"/>
          </w:tcPr>
          <w:p w:rsidR="001A667E" w:rsidRPr="00D002A1" w:rsidRDefault="001A667E" w:rsidP="00D002A1">
            <w:pPr>
              <w:ind w:leftChars="-42" w:left="-101"/>
              <w:rPr>
                <w:rFonts w:ascii="新細明體" w:hAnsi="新細明體"/>
              </w:rPr>
            </w:pPr>
            <w:r w:rsidRPr="00D002A1">
              <w:rPr>
                <w:rFonts w:ascii="新細明體" w:hAnsi="新細明體" w:hint="eastAsia"/>
              </w:rPr>
              <w:t xml:space="preserve">        年      月     日</w:t>
            </w:r>
          </w:p>
        </w:tc>
      </w:tr>
      <w:tr w:rsidR="008A5E5F" w:rsidRPr="00D002A1" w:rsidTr="00D002A1">
        <w:tc>
          <w:tcPr>
            <w:tcW w:w="2358" w:type="dxa"/>
            <w:shd w:val="clear" w:color="auto" w:fill="auto"/>
            <w:vAlign w:val="center"/>
          </w:tcPr>
          <w:p w:rsidR="00E64B4A" w:rsidRPr="00D002A1" w:rsidRDefault="00E93E23" w:rsidP="00D002A1">
            <w:pPr>
              <w:jc w:val="right"/>
            </w:pPr>
            <w:r w:rsidRPr="00D002A1">
              <w:rPr>
                <w:rFonts w:hint="eastAsia"/>
              </w:rPr>
              <w:t>申請單位屬性</w:t>
            </w:r>
            <w:r w:rsidR="000E3BE0" w:rsidRPr="00D002A1">
              <w:rPr>
                <w:rFonts w:hint="eastAsia"/>
                <w:color w:val="FF0000"/>
              </w:rPr>
              <w:t>*</w:t>
            </w:r>
            <w:r w:rsidR="00E64B4A" w:rsidRPr="00D002A1"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shd w:val="clear" w:color="auto" w:fill="auto"/>
            <w:vAlign w:val="center"/>
          </w:tcPr>
          <w:p w:rsidR="00E64B4A" w:rsidRPr="00D002A1" w:rsidRDefault="00E64B4A" w:rsidP="00D002A1">
            <w:pPr>
              <w:ind w:leftChars="-42" w:left="-101"/>
            </w:pPr>
          </w:p>
        </w:tc>
      </w:tr>
      <w:tr w:rsidR="0072466B" w:rsidRPr="00D002A1" w:rsidTr="00D002A1">
        <w:tc>
          <w:tcPr>
            <w:tcW w:w="10325" w:type="dxa"/>
            <w:gridSpan w:val="7"/>
            <w:shd w:val="clear" w:color="auto" w:fill="auto"/>
            <w:vAlign w:val="center"/>
          </w:tcPr>
          <w:p w:rsidR="0072466B" w:rsidRPr="00D002A1" w:rsidRDefault="0072466B" w:rsidP="00D002A1">
            <w:pPr>
              <w:ind w:leftChars="368" w:left="883"/>
            </w:pPr>
            <w:r w:rsidRPr="00D002A1">
              <w:rPr>
                <w:rFonts w:ascii="新細明體" w:hAnsi="新細明體" w:hint="eastAsia"/>
              </w:rPr>
              <w:t>□</w:t>
            </w:r>
            <w:r w:rsidRPr="00D002A1">
              <w:rPr>
                <w:rFonts w:hint="eastAsia"/>
              </w:rPr>
              <w:t>校內單位</w:t>
            </w:r>
            <w:r w:rsidRPr="00D002A1">
              <w:rPr>
                <w:rFonts w:hint="eastAsia"/>
              </w:rPr>
              <w:t>/</w:t>
            </w:r>
            <w:r w:rsidRPr="00D002A1">
              <w:rPr>
                <w:rFonts w:hint="eastAsia"/>
              </w:rPr>
              <w:t>組織</w:t>
            </w:r>
            <w:r w:rsidRPr="00D002A1">
              <w:rPr>
                <w:rFonts w:hint="eastAsia"/>
              </w:rPr>
              <w:t xml:space="preserve">  </w:t>
            </w:r>
            <w:r w:rsidRPr="00D002A1">
              <w:t xml:space="preserve">           </w:t>
            </w:r>
            <w:r w:rsidRPr="00D002A1">
              <w:rPr>
                <w:rFonts w:hint="eastAsia"/>
              </w:rPr>
              <w:t xml:space="preserve">   </w:t>
            </w:r>
            <w:r w:rsidRPr="00D002A1">
              <w:rPr>
                <w:rFonts w:hint="eastAsia"/>
                <w:color w:val="2E74B5"/>
              </w:rPr>
              <w:t>(</w:t>
            </w:r>
            <w:r w:rsidRPr="00D002A1">
              <w:rPr>
                <w:rFonts w:eastAsia="標楷體" w:cs="Calibri"/>
                <w:color w:val="2E74B5"/>
              </w:rPr>
              <w:t>洽詢技轉中心林意茵經理</w:t>
            </w:r>
            <w:r w:rsidRPr="00D002A1">
              <w:rPr>
                <w:rFonts w:eastAsia="標楷體" w:cs="Calibri" w:hint="eastAsia"/>
                <w:color w:val="2E74B5"/>
              </w:rPr>
              <w:t>，</w:t>
            </w:r>
            <w:r w:rsidRPr="00D002A1">
              <w:rPr>
                <w:rFonts w:eastAsia="標楷體" w:cs="Calibri"/>
                <w:color w:val="2E74B5"/>
              </w:rPr>
              <w:t>ainlin@mail.ncku.edu.tw)</w:t>
            </w:r>
          </w:p>
        </w:tc>
      </w:tr>
      <w:tr w:rsidR="0072466B" w:rsidRPr="00D002A1" w:rsidTr="00D002A1">
        <w:tc>
          <w:tcPr>
            <w:tcW w:w="10325" w:type="dxa"/>
            <w:gridSpan w:val="7"/>
            <w:shd w:val="clear" w:color="auto" w:fill="auto"/>
            <w:vAlign w:val="center"/>
          </w:tcPr>
          <w:p w:rsidR="0072466B" w:rsidRPr="00D002A1" w:rsidRDefault="0072466B" w:rsidP="00D002A1">
            <w:pPr>
              <w:ind w:leftChars="368" w:left="883"/>
              <w:rPr>
                <w:rFonts w:ascii="新細明體" w:hAnsi="新細明體"/>
              </w:rPr>
            </w:pPr>
            <w:r w:rsidRPr="00D002A1">
              <w:rPr>
                <w:rFonts w:ascii="新細明體" w:hAnsi="新細明體" w:hint="eastAsia"/>
              </w:rPr>
              <w:t>□</w:t>
            </w:r>
            <w:r w:rsidRPr="00D002A1">
              <w:rPr>
                <w:rFonts w:hint="eastAsia"/>
              </w:rPr>
              <w:t>學生社團</w:t>
            </w:r>
            <w:r w:rsidRPr="00D002A1">
              <w:rPr>
                <w:rFonts w:hint="eastAsia"/>
              </w:rPr>
              <w:t xml:space="preserve">         </w:t>
            </w:r>
            <w:r w:rsidRPr="00D002A1">
              <w:t xml:space="preserve">           </w:t>
            </w:r>
            <w:r w:rsidRPr="00D002A1">
              <w:rPr>
                <w:rFonts w:hint="eastAsia"/>
              </w:rPr>
              <w:t xml:space="preserve"> </w:t>
            </w:r>
            <w:r w:rsidRPr="00D002A1">
              <w:rPr>
                <w:rFonts w:hint="eastAsia"/>
                <w:color w:val="2E74B5"/>
              </w:rPr>
              <w:t>(</w:t>
            </w:r>
            <w:r w:rsidRPr="00D002A1">
              <w:rPr>
                <w:rFonts w:eastAsia="標楷體" w:cs="Calibri"/>
                <w:color w:val="2E74B5"/>
              </w:rPr>
              <w:t>洽詢技轉中心林意茵經理</w:t>
            </w:r>
            <w:r w:rsidRPr="00D002A1">
              <w:rPr>
                <w:rFonts w:eastAsia="標楷體" w:cs="Calibri" w:hint="eastAsia"/>
                <w:color w:val="2E74B5"/>
              </w:rPr>
              <w:t>，</w:t>
            </w:r>
            <w:r w:rsidRPr="00D002A1">
              <w:rPr>
                <w:rFonts w:eastAsia="標楷體" w:cs="Calibri"/>
                <w:color w:val="2E74B5"/>
              </w:rPr>
              <w:t>ainlin@mail.ncku.edu.tw)</w:t>
            </w:r>
          </w:p>
        </w:tc>
      </w:tr>
      <w:tr w:rsidR="0072466B" w:rsidRPr="00D002A1" w:rsidTr="00D002A1">
        <w:trPr>
          <w:trHeight w:val="501"/>
        </w:trPr>
        <w:tc>
          <w:tcPr>
            <w:tcW w:w="10325" w:type="dxa"/>
            <w:gridSpan w:val="7"/>
            <w:shd w:val="clear" w:color="auto" w:fill="auto"/>
          </w:tcPr>
          <w:p w:rsidR="0072466B" w:rsidRPr="00D002A1" w:rsidRDefault="0072466B" w:rsidP="00D002A1">
            <w:pPr>
              <w:spacing w:line="280" w:lineRule="exact"/>
              <w:ind w:leftChars="368" w:left="883"/>
              <w:rPr>
                <w:rFonts w:ascii="新細明體" w:hAnsi="新細明體"/>
              </w:rPr>
            </w:pPr>
            <w:r w:rsidRPr="00D002A1">
              <w:rPr>
                <w:rFonts w:ascii="新細明體" w:hAnsi="新細明體" w:hint="eastAsia"/>
              </w:rPr>
              <w:t>□校外機構</w:t>
            </w:r>
            <w:r w:rsidRPr="00D002A1">
              <w:rPr>
                <w:rFonts w:ascii="Times New Roman" w:hAnsi="Times New Roman"/>
              </w:rPr>
              <w:t>或公司</w:t>
            </w:r>
            <w:r w:rsidRPr="00D002A1">
              <w:rPr>
                <w:rFonts w:ascii="Times New Roman" w:hAnsi="Times New Roman"/>
              </w:rPr>
              <w:t>(</w:t>
            </w:r>
            <w:r w:rsidRPr="00D002A1">
              <w:rPr>
                <w:rFonts w:ascii="Times New Roman" w:hAnsi="Times New Roman"/>
              </w:rPr>
              <w:t>和本校無產學合作關係</w:t>
            </w:r>
            <w:r w:rsidRPr="00D002A1">
              <w:rPr>
                <w:rFonts w:ascii="Times New Roman" w:hAnsi="Times New Roman"/>
              </w:rPr>
              <w:t>)</w:t>
            </w:r>
            <w:r w:rsidRPr="00D002A1">
              <w:rPr>
                <w:rFonts w:ascii="新細明體" w:hAnsi="新細明體" w:hint="eastAsia"/>
              </w:rPr>
              <w:t xml:space="preserve"> </w:t>
            </w:r>
            <w:r w:rsidRPr="00D002A1">
              <w:rPr>
                <w:rFonts w:ascii="新細明體" w:hAnsi="新細明體"/>
              </w:rPr>
              <w:t xml:space="preserve">  </w:t>
            </w:r>
            <w:r w:rsidRPr="00D002A1">
              <w:rPr>
                <w:rFonts w:ascii="新細明體" w:hAnsi="新細明體" w:hint="eastAsia"/>
              </w:rPr>
              <w:t xml:space="preserve"> </w:t>
            </w:r>
            <w:r w:rsidRPr="00D002A1">
              <w:rPr>
                <w:rFonts w:hint="eastAsia"/>
                <w:color w:val="2E74B5"/>
              </w:rPr>
              <w:t>(</w:t>
            </w:r>
            <w:r w:rsidRPr="00D002A1">
              <w:rPr>
                <w:rFonts w:eastAsia="標楷體" w:cs="Calibri"/>
                <w:color w:val="2E74B5"/>
              </w:rPr>
              <w:t>洽詢法務蔡明松</w:t>
            </w:r>
            <w:r w:rsidRPr="00D002A1">
              <w:rPr>
                <w:rFonts w:eastAsia="標楷體" w:cs="Calibri" w:hint="eastAsia"/>
                <w:color w:val="2E74B5"/>
              </w:rPr>
              <w:t>，</w:t>
            </w:r>
            <w:r w:rsidRPr="00D002A1">
              <w:rPr>
                <w:rFonts w:eastAsia="標楷體" w:cs="Calibri"/>
                <w:color w:val="2E74B5"/>
              </w:rPr>
              <w:t>andy@gs.ncku.edu.tw)</w:t>
            </w:r>
          </w:p>
        </w:tc>
      </w:tr>
      <w:tr w:rsidR="0072466B" w:rsidRPr="00D002A1" w:rsidTr="00D002A1">
        <w:trPr>
          <w:trHeight w:val="1303"/>
        </w:trPr>
        <w:tc>
          <w:tcPr>
            <w:tcW w:w="23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466B" w:rsidRPr="00D002A1" w:rsidRDefault="0072466B" w:rsidP="00D002A1">
            <w:pPr>
              <w:jc w:val="right"/>
            </w:pPr>
            <w:r w:rsidRPr="00D002A1">
              <w:rPr>
                <w:rFonts w:hint="eastAsia"/>
              </w:rPr>
              <w:t>申請用途描述</w:t>
            </w:r>
            <w:r w:rsidRPr="00D002A1">
              <w:rPr>
                <w:rFonts w:hint="eastAsia"/>
                <w:color w:val="FF0000"/>
              </w:rPr>
              <w:t>*</w:t>
            </w:r>
            <w:r w:rsidRPr="00D002A1"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66B" w:rsidRPr="00D002A1" w:rsidRDefault="0072466B" w:rsidP="0072466B">
            <w:pPr>
              <w:rPr>
                <w:rFonts w:ascii="新細明體" w:hAnsi="新細明體"/>
              </w:rPr>
            </w:pPr>
          </w:p>
          <w:p w:rsidR="0072466B" w:rsidRPr="00D002A1" w:rsidRDefault="0072466B" w:rsidP="0072466B">
            <w:pPr>
              <w:rPr>
                <w:rFonts w:ascii="新細明體" w:hAnsi="新細明體"/>
              </w:rPr>
            </w:pPr>
          </w:p>
          <w:p w:rsidR="0072466B" w:rsidRPr="00D002A1" w:rsidRDefault="0072466B" w:rsidP="0072466B">
            <w:pPr>
              <w:rPr>
                <w:rFonts w:ascii="新細明體" w:hAnsi="新細明體"/>
              </w:rPr>
            </w:pPr>
            <w:r w:rsidRPr="00D002A1">
              <w:rPr>
                <w:rFonts w:ascii="新細明體" w:hAnsi="新細明體" w:hint="eastAsia"/>
              </w:rPr>
              <w:t>(包含圖示樣張貼於此)</w:t>
            </w:r>
          </w:p>
        </w:tc>
      </w:tr>
      <w:tr w:rsidR="0072466B" w:rsidRPr="00D002A1" w:rsidTr="00D002A1">
        <w:trPr>
          <w:trHeight w:val="796"/>
        </w:trPr>
        <w:tc>
          <w:tcPr>
            <w:tcW w:w="2358" w:type="dxa"/>
            <w:shd w:val="clear" w:color="auto" w:fill="auto"/>
            <w:vAlign w:val="center"/>
          </w:tcPr>
          <w:p w:rsidR="0072466B" w:rsidRPr="00D002A1" w:rsidRDefault="0072466B" w:rsidP="00D002A1">
            <w:pPr>
              <w:wordWrap w:val="0"/>
              <w:jc w:val="right"/>
            </w:pPr>
            <w:r w:rsidRPr="00D002A1">
              <w:rPr>
                <w:rFonts w:hint="eastAsia"/>
              </w:rPr>
              <w:t xml:space="preserve"> 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466B" w:rsidRPr="00D002A1" w:rsidRDefault="0072466B" w:rsidP="00D002A1">
            <w:pPr>
              <w:spacing w:line="260" w:lineRule="exact"/>
              <w:ind w:leftChars="-32" w:left="41" w:rightChars="-47" w:right="-113" w:hangingChars="59" w:hanging="118"/>
              <w:rPr>
                <w:rFonts w:ascii="標楷體" w:eastAsia="標楷體" w:hAnsi="標楷體"/>
                <w:color w:val="FF00FF"/>
                <w:sz w:val="20"/>
                <w:szCs w:val="20"/>
              </w:rPr>
            </w:pPr>
            <w:r w:rsidRPr="00D002A1">
              <w:rPr>
                <w:rFonts w:ascii="標楷體" w:eastAsia="標楷體" w:hAnsi="標楷體" w:hint="eastAsia"/>
                <w:color w:val="FF00FF"/>
                <w:sz w:val="20"/>
                <w:szCs w:val="20"/>
              </w:rPr>
              <w:t>(備註：如果您是校內組織或學生社團，且本次希望用途為『印製個人名片、學術活動上使用的文件/簡報檔』，不須登錄此系統，可直接使用)</w:t>
            </w:r>
          </w:p>
        </w:tc>
      </w:tr>
      <w:tr w:rsidR="0072466B" w:rsidRPr="00D002A1" w:rsidTr="00D002A1">
        <w:tc>
          <w:tcPr>
            <w:tcW w:w="23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466B" w:rsidRPr="00D002A1" w:rsidRDefault="0072466B" w:rsidP="00D002A1">
            <w:pPr>
              <w:jc w:val="right"/>
            </w:pPr>
            <w:r w:rsidRPr="00D002A1">
              <w:rPr>
                <w:rFonts w:hint="eastAsia"/>
              </w:rPr>
              <w:t>申請單位</w:t>
            </w:r>
            <w:r w:rsidRPr="00D002A1">
              <w:rPr>
                <w:rFonts w:hint="eastAsia"/>
                <w:color w:val="FF0000"/>
              </w:rPr>
              <w:t>*</w:t>
            </w:r>
            <w:r w:rsidRPr="00D002A1"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66B" w:rsidRPr="00D002A1" w:rsidRDefault="0072466B" w:rsidP="00D002A1">
            <w:pPr>
              <w:ind w:leftChars="-42" w:left="-101"/>
            </w:pPr>
          </w:p>
        </w:tc>
      </w:tr>
      <w:tr w:rsidR="0072466B" w:rsidRPr="00D002A1" w:rsidTr="00D002A1">
        <w:trPr>
          <w:trHeight w:val="196"/>
        </w:trPr>
        <w:tc>
          <w:tcPr>
            <w:tcW w:w="23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466B" w:rsidRPr="00D002A1" w:rsidRDefault="0072466B" w:rsidP="00D002A1">
            <w:pPr>
              <w:jc w:val="right"/>
            </w:pPr>
            <w:r w:rsidRPr="00D002A1">
              <w:rPr>
                <w:rFonts w:hint="eastAsia"/>
              </w:rPr>
              <w:t>申請人姓名</w:t>
            </w:r>
            <w:r w:rsidRPr="00D002A1">
              <w:rPr>
                <w:rFonts w:hint="eastAsia"/>
                <w:color w:val="FF0000"/>
              </w:rPr>
              <w:t>*</w:t>
            </w:r>
            <w:r w:rsidRPr="00D002A1"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66B" w:rsidRPr="00D002A1" w:rsidRDefault="0072466B" w:rsidP="00D002A1">
            <w:pPr>
              <w:ind w:leftChars="-42" w:left="-101"/>
            </w:pPr>
          </w:p>
        </w:tc>
      </w:tr>
      <w:tr w:rsidR="0072466B" w:rsidRPr="00D002A1" w:rsidTr="00D002A1">
        <w:trPr>
          <w:trHeight w:val="196"/>
        </w:trPr>
        <w:tc>
          <w:tcPr>
            <w:tcW w:w="23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466B" w:rsidRPr="00D002A1" w:rsidRDefault="0072466B" w:rsidP="00D002A1">
            <w:pPr>
              <w:jc w:val="right"/>
            </w:pPr>
            <w:r w:rsidRPr="00D002A1">
              <w:rPr>
                <w:rFonts w:hint="eastAsia"/>
              </w:rPr>
              <w:t>申請人聯絡電話</w:t>
            </w:r>
            <w:r w:rsidRPr="00D002A1">
              <w:rPr>
                <w:rFonts w:hint="eastAsia"/>
                <w:color w:val="FF0000"/>
              </w:rPr>
              <w:t>*</w:t>
            </w:r>
            <w:r w:rsidRPr="00D002A1"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66B" w:rsidRPr="00D002A1" w:rsidRDefault="0072466B" w:rsidP="00D002A1">
            <w:pPr>
              <w:ind w:leftChars="-42" w:left="-101"/>
            </w:pPr>
          </w:p>
        </w:tc>
      </w:tr>
      <w:tr w:rsidR="0072466B" w:rsidRPr="00D002A1" w:rsidTr="00D002A1">
        <w:trPr>
          <w:trHeight w:val="196"/>
        </w:trPr>
        <w:tc>
          <w:tcPr>
            <w:tcW w:w="23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466B" w:rsidRPr="00D002A1" w:rsidRDefault="0072466B" w:rsidP="00D002A1">
            <w:pPr>
              <w:jc w:val="right"/>
            </w:pPr>
            <w:r w:rsidRPr="00D002A1">
              <w:rPr>
                <w:rFonts w:hint="eastAsia"/>
              </w:rPr>
              <w:t>申請人</w:t>
            </w:r>
            <w:r w:rsidRPr="00D002A1">
              <w:rPr>
                <w:rFonts w:hint="eastAsia"/>
              </w:rPr>
              <w:t>E-mail</w:t>
            </w:r>
            <w:r w:rsidRPr="00D002A1">
              <w:rPr>
                <w:rFonts w:hint="eastAsia"/>
                <w:color w:val="FF0000"/>
              </w:rPr>
              <w:t>*</w:t>
            </w:r>
            <w:r w:rsidRPr="00D002A1">
              <w:rPr>
                <w:rFonts w:hint="eastAsia"/>
              </w:rPr>
              <w:t>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66B" w:rsidRPr="00D002A1" w:rsidRDefault="0072466B" w:rsidP="00D002A1">
            <w:pPr>
              <w:ind w:leftChars="-42" w:left="-101"/>
            </w:pPr>
          </w:p>
        </w:tc>
      </w:tr>
      <w:tr w:rsidR="00845E82" w:rsidRPr="00D002A1" w:rsidTr="00D002A1">
        <w:trPr>
          <w:trHeight w:val="1108"/>
        </w:trPr>
        <w:tc>
          <w:tcPr>
            <w:tcW w:w="2358" w:type="dxa"/>
            <w:vMerge w:val="restart"/>
            <w:shd w:val="clear" w:color="auto" w:fill="auto"/>
          </w:tcPr>
          <w:p w:rsidR="0072466B" w:rsidRPr="00D002A1" w:rsidRDefault="0072466B" w:rsidP="00D002A1">
            <w:pPr>
              <w:spacing w:beforeLines="50" w:before="180"/>
              <w:jc w:val="right"/>
            </w:pPr>
            <w:r w:rsidRPr="00D002A1">
              <w:rPr>
                <w:rFonts w:hint="eastAsia"/>
              </w:rPr>
              <w:t>勾選欲使用圖樣</w:t>
            </w:r>
            <w:r w:rsidRPr="00D002A1">
              <w:rPr>
                <w:rFonts w:hint="eastAsia"/>
                <w:color w:val="FF0000"/>
              </w:rPr>
              <w:t>*</w:t>
            </w:r>
            <w:r w:rsidRPr="00D002A1">
              <w:rPr>
                <w:rFonts w:hint="eastAsia"/>
              </w:rPr>
              <w:t>：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shd w:val="clear" w:color="auto" w:fill="auto"/>
          </w:tcPr>
          <w:p w:rsidR="0072466B" w:rsidRPr="00D002A1" w:rsidRDefault="00845E82" w:rsidP="00D002A1">
            <w:pPr>
              <w:spacing w:beforeLines="50" w:before="180"/>
              <w:ind w:leftChars="-42" w:left="-101"/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350520</wp:posOffset>
                  </wp:positionV>
                  <wp:extent cx="781685" cy="184785"/>
                  <wp:effectExtent l="0" t="0" r="0" b="0"/>
                  <wp:wrapNone/>
                  <wp:docPr id="17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685" cy="18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466B" w:rsidRPr="00D002A1">
              <w:rPr>
                <w:rFonts w:ascii="新細明體" w:hAnsi="新細明體" w:hint="eastAsia"/>
              </w:rPr>
              <w:t>□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</w:tcPr>
          <w:p w:rsidR="0072466B" w:rsidRPr="00D002A1" w:rsidRDefault="00845E82" w:rsidP="00D002A1">
            <w:pPr>
              <w:spacing w:beforeLines="50" w:before="180"/>
              <w:ind w:leftChars="-42" w:left="-101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323850</wp:posOffset>
                  </wp:positionV>
                  <wp:extent cx="481330" cy="222885"/>
                  <wp:effectExtent l="0" t="0" r="0" b="0"/>
                  <wp:wrapNone/>
                  <wp:docPr id="16" name="圖片 7" descr="商標圖片">
                    <a:hlinkClick xmlns:a="http://schemas.openxmlformats.org/drawingml/2006/main" r:id="rId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7" descr="商標圖片">
                            <a:hlinkClick r:id="rId8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972" b="306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466B" w:rsidRPr="00D002A1">
              <w:rPr>
                <w:rFonts w:ascii="新細明體" w:hAnsi="新細明體" w:hint="eastAsia"/>
              </w:rPr>
              <w:t xml:space="preserve">  □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</w:tcPr>
          <w:p w:rsidR="0072466B" w:rsidRPr="00D002A1" w:rsidRDefault="00845E82" w:rsidP="00D002A1">
            <w:pPr>
              <w:spacing w:beforeLines="50" w:before="180"/>
              <w:ind w:leftChars="-42" w:left="-101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334010</wp:posOffset>
                  </wp:positionV>
                  <wp:extent cx="675640" cy="229870"/>
                  <wp:effectExtent l="0" t="0" r="0" b="0"/>
                  <wp:wrapNone/>
                  <wp:docPr id="15" name="圖片 15" descr="商標圖片">
                    <a:hlinkClick xmlns:a="http://schemas.openxmlformats.org/drawingml/2006/main" r:id="rId1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5" descr="商標圖片">
                            <a:hlinkClick r:id="rId10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12" t="35385" r="6390" b="305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29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466B" w:rsidRPr="00D002A1">
              <w:rPr>
                <w:rFonts w:ascii="新細明體" w:hAnsi="新細明體" w:hint="eastAsia"/>
              </w:rPr>
              <w:t>□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</w:tcPr>
          <w:p w:rsidR="0072466B" w:rsidRPr="00D002A1" w:rsidRDefault="00845E82" w:rsidP="00D002A1">
            <w:pPr>
              <w:spacing w:beforeLines="50" w:before="180"/>
              <w:ind w:leftChars="-42" w:left="-101"/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331470</wp:posOffset>
                  </wp:positionV>
                  <wp:extent cx="849630" cy="161290"/>
                  <wp:effectExtent l="0" t="0" r="0" b="0"/>
                  <wp:wrapNone/>
                  <wp:docPr id="14" name="圖片 4" descr="商標圖片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4" descr="商標圖片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342" b="427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630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466B" w:rsidRPr="00D002A1">
              <w:rPr>
                <w:rFonts w:ascii="新細明體" w:hAnsi="新細明體" w:hint="eastAsia"/>
              </w:rPr>
              <w:t>□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2466B" w:rsidRPr="00D002A1" w:rsidRDefault="00845E82" w:rsidP="00D002A1">
            <w:pPr>
              <w:spacing w:beforeLines="50" w:before="180"/>
              <w:ind w:leftChars="-42" w:left="-101"/>
            </w:pPr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325120</wp:posOffset>
                  </wp:positionV>
                  <wp:extent cx="1641475" cy="191135"/>
                  <wp:effectExtent l="0" t="0" r="0" b="0"/>
                  <wp:wrapNone/>
                  <wp:docPr id="13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475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466B" w:rsidRPr="00D002A1">
              <w:rPr>
                <w:rFonts w:ascii="新細明體" w:hAnsi="新細明體" w:hint="eastAsia"/>
              </w:rPr>
              <w:t>□</w:t>
            </w:r>
          </w:p>
        </w:tc>
      </w:tr>
      <w:tr w:rsidR="00845E82" w:rsidRPr="00D002A1" w:rsidTr="00D002A1">
        <w:trPr>
          <w:trHeight w:val="1559"/>
        </w:trPr>
        <w:tc>
          <w:tcPr>
            <w:tcW w:w="2358" w:type="dxa"/>
            <w:vMerge/>
            <w:shd w:val="clear" w:color="auto" w:fill="auto"/>
          </w:tcPr>
          <w:p w:rsidR="0072466B" w:rsidRPr="00D002A1" w:rsidRDefault="0072466B" w:rsidP="00D002A1">
            <w:pPr>
              <w:jc w:val="right"/>
            </w:pPr>
          </w:p>
        </w:tc>
        <w:tc>
          <w:tcPr>
            <w:tcW w:w="1322" w:type="dxa"/>
            <w:shd w:val="clear" w:color="auto" w:fill="auto"/>
          </w:tcPr>
          <w:p w:rsidR="0072466B" w:rsidRPr="00D002A1" w:rsidRDefault="0072466B" w:rsidP="00D002A1">
            <w:pPr>
              <w:ind w:leftChars="-42" w:left="-101"/>
            </w:pPr>
            <w:r w:rsidRPr="00D002A1">
              <w:rPr>
                <w:rFonts w:ascii="新細明體" w:hAnsi="新細明體" w:hint="eastAsia"/>
              </w:rPr>
              <w:t>□</w:t>
            </w:r>
            <w:r w:rsidR="00845E82">
              <w:rPr>
                <w:noProof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127000</wp:posOffset>
                  </wp:positionV>
                  <wp:extent cx="807720" cy="780415"/>
                  <wp:effectExtent l="0" t="0" r="0" b="0"/>
                  <wp:wrapNone/>
                  <wp:docPr id="12" name="圖片 13" descr="商標圖片">
                    <a:hlinkClick xmlns:a="http://schemas.openxmlformats.org/drawingml/2006/main" r:id="rId1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3" descr="商標圖片">
                            <a:hlinkClick r:id="rId1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780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23" w:type="dxa"/>
            <w:shd w:val="clear" w:color="auto" w:fill="auto"/>
          </w:tcPr>
          <w:p w:rsidR="0072466B" w:rsidRPr="00D002A1" w:rsidRDefault="00845E82" w:rsidP="00D002A1">
            <w:pPr>
              <w:ind w:leftChars="-42" w:left="-101"/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126365</wp:posOffset>
                  </wp:positionV>
                  <wp:extent cx="715010" cy="715010"/>
                  <wp:effectExtent l="0" t="0" r="0" b="0"/>
                  <wp:wrapNone/>
                  <wp:docPr id="11" name="圖片 11" descr="商標圖片">
                    <a:hlinkClick xmlns:a="http://schemas.openxmlformats.org/drawingml/2006/main" r:id="rId1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1" descr="商標圖片">
                            <a:hlinkClick r:id="rId1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466B" w:rsidRPr="00D002A1">
              <w:rPr>
                <w:rFonts w:ascii="新細明體" w:hAnsi="新細明體" w:hint="eastAsia"/>
              </w:rPr>
              <w:t>□</w:t>
            </w:r>
          </w:p>
        </w:tc>
        <w:tc>
          <w:tcPr>
            <w:tcW w:w="1323" w:type="dxa"/>
            <w:shd w:val="clear" w:color="auto" w:fill="auto"/>
          </w:tcPr>
          <w:p w:rsidR="0072466B" w:rsidRPr="00D002A1" w:rsidRDefault="00845E82" w:rsidP="00D002A1">
            <w:pPr>
              <w:ind w:leftChars="-42" w:left="-101"/>
            </w:pPr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762635</wp:posOffset>
                  </wp:positionH>
                  <wp:positionV relativeFrom="paragraph">
                    <wp:posOffset>154305</wp:posOffset>
                  </wp:positionV>
                  <wp:extent cx="848995" cy="779145"/>
                  <wp:effectExtent l="0" t="0" r="0" b="0"/>
                  <wp:wrapNone/>
                  <wp:docPr id="10" name="圖片 12" descr="商標圖片">
                    <a:hlinkClick xmlns:a="http://schemas.openxmlformats.org/drawingml/2006/main" r:id="rId1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2" descr="商標圖片">
                            <a:hlinkClick r:id="rId1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995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154940</wp:posOffset>
                  </wp:positionV>
                  <wp:extent cx="687705" cy="687705"/>
                  <wp:effectExtent l="0" t="0" r="0" b="0"/>
                  <wp:wrapNone/>
                  <wp:docPr id="9" name="圖片 5" descr="商標圖片">
                    <a:hlinkClick xmlns:a="http://schemas.openxmlformats.org/drawingml/2006/main" r:id="rId2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5" descr="商標圖片">
                            <a:hlinkClick r:id="rId2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705" cy="68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466B" w:rsidRPr="00D002A1">
              <w:rPr>
                <w:rFonts w:ascii="新細明體" w:hAnsi="新細明體" w:hint="eastAsia"/>
              </w:rPr>
              <w:t>□</w:t>
            </w:r>
          </w:p>
        </w:tc>
        <w:tc>
          <w:tcPr>
            <w:tcW w:w="1323" w:type="dxa"/>
            <w:shd w:val="clear" w:color="auto" w:fill="auto"/>
          </w:tcPr>
          <w:p w:rsidR="0072466B" w:rsidRPr="00D002A1" w:rsidRDefault="0072466B" w:rsidP="00D002A1">
            <w:pPr>
              <w:ind w:leftChars="-42" w:left="-101"/>
            </w:pPr>
            <w:r w:rsidRPr="00D002A1">
              <w:rPr>
                <w:rFonts w:ascii="新細明體" w:hAnsi="新細明體" w:hint="eastAsia"/>
              </w:rPr>
              <w:t>□</w:t>
            </w:r>
          </w:p>
        </w:tc>
        <w:tc>
          <w:tcPr>
            <w:tcW w:w="1323" w:type="dxa"/>
            <w:shd w:val="clear" w:color="auto" w:fill="auto"/>
          </w:tcPr>
          <w:p w:rsidR="0072466B" w:rsidRPr="00D002A1" w:rsidRDefault="00845E82" w:rsidP="00D002A1">
            <w:pPr>
              <w:ind w:leftChars="-42" w:left="-101"/>
            </w:pP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156845</wp:posOffset>
                  </wp:positionV>
                  <wp:extent cx="740410" cy="707390"/>
                  <wp:effectExtent l="0" t="0" r="0" b="0"/>
                  <wp:wrapNone/>
                  <wp:docPr id="8" name="圖片 9" descr="商標圖片">
                    <a:hlinkClick xmlns:a="http://schemas.openxmlformats.org/drawingml/2006/main" r:id="rId2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9" descr="商標圖片">
                            <a:hlinkClick r:id="rId23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466B" w:rsidRPr="00D002A1">
              <w:rPr>
                <w:rFonts w:ascii="新細明體" w:hAnsi="新細明體" w:hint="eastAsia"/>
              </w:rPr>
              <w:t>□</w:t>
            </w:r>
          </w:p>
        </w:tc>
        <w:tc>
          <w:tcPr>
            <w:tcW w:w="1353" w:type="dxa"/>
            <w:shd w:val="clear" w:color="auto" w:fill="auto"/>
          </w:tcPr>
          <w:p w:rsidR="0072466B" w:rsidRPr="00D002A1" w:rsidRDefault="00845E82" w:rsidP="00D002A1">
            <w:pPr>
              <w:ind w:leftChars="-42" w:left="-101"/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127000</wp:posOffset>
                  </wp:positionV>
                  <wp:extent cx="797560" cy="758190"/>
                  <wp:effectExtent l="0" t="0" r="0" b="0"/>
                  <wp:wrapNone/>
                  <wp:docPr id="7" name="圖片 14" descr="商標圖片">
                    <a:hlinkClick xmlns:a="http://schemas.openxmlformats.org/drawingml/2006/main" r:id="rId2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4" descr="商標圖片">
                            <a:hlinkClick r:id="rId2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758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466B" w:rsidRPr="00D002A1">
              <w:rPr>
                <w:rFonts w:ascii="新細明體" w:hAnsi="新細明體" w:hint="eastAsia"/>
              </w:rPr>
              <w:t>□</w:t>
            </w:r>
          </w:p>
        </w:tc>
      </w:tr>
      <w:tr w:rsidR="00845E82" w:rsidRPr="00D002A1" w:rsidTr="00D002A1">
        <w:trPr>
          <w:trHeight w:val="1559"/>
        </w:trPr>
        <w:tc>
          <w:tcPr>
            <w:tcW w:w="2358" w:type="dxa"/>
            <w:shd w:val="clear" w:color="auto" w:fill="auto"/>
          </w:tcPr>
          <w:p w:rsidR="00CC2815" w:rsidRPr="00D002A1" w:rsidRDefault="00CC2815" w:rsidP="00D002A1">
            <w:pPr>
              <w:jc w:val="right"/>
            </w:pPr>
          </w:p>
        </w:tc>
        <w:tc>
          <w:tcPr>
            <w:tcW w:w="1322" w:type="dxa"/>
            <w:shd w:val="clear" w:color="auto" w:fill="auto"/>
          </w:tcPr>
          <w:p w:rsidR="00CC2815" w:rsidRPr="00D002A1" w:rsidRDefault="00CC2815" w:rsidP="00D002A1">
            <w:pPr>
              <w:ind w:leftChars="-42" w:left="-101"/>
              <w:rPr>
                <w:rFonts w:ascii="新細明體" w:hAnsi="新細明體"/>
              </w:rPr>
            </w:pPr>
            <w:r w:rsidRPr="00D002A1">
              <w:rPr>
                <w:rFonts w:ascii="新細明體" w:hAnsi="新細明體" w:hint="eastAsia"/>
              </w:rPr>
              <w:t>□</w:t>
            </w:r>
            <w:r w:rsidR="00845E82">
              <w:rPr>
                <w:noProof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230505</wp:posOffset>
                  </wp:positionV>
                  <wp:extent cx="660400" cy="616585"/>
                  <wp:effectExtent l="0" t="0" r="0" b="0"/>
                  <wp:wrapNone/>
                  <wp:docPr id="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16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23" w:type="dxa"/>
            <w:shd w:val="clear" w:color="auto" w:fill="auto"/>
          </w:tcPr>
          <w:p w:rsidR="00CC2815" w:rsidRPr="00D002A1" w:rsidRDefault="00CC2815" w:rsidP="00D002A1">
            <w:pPr>
              <w:ind w:leftChars="-42" w:left="-101"/>
              <w:rPr>
                <w:noProof/>
                <w:color w:val="0000FF"/>
                <w:kern w:val="0"/>
                <w:sz w:val="20"/>
                <w:szCs w:val="20"/>
              </w:rPr>
            </w:pPr>
            <w:r w:rsidRPr="00D002A1">
              <w:rPr>
                <w:rFonts w:ascii="新細明體" w:hAnsi="新細明體" w:hint="eastAsia"/>
              </w:rPr>
              <w:t>□</w:t>
            </w:r>
            <w:r w:rsidR="00845E82">
              <w:rPr>
                <w:noProof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269240</wp:posOffset>
                  </wp:positionV>
                  <wp:extent cx="603250" cy="577215"/>
                  <wp:effectExtent l="0" t="0" r="0" b="0"/>
                  <wp:wrapNone/>
                  <wp:docPr id="5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23" w:type="dxa"/>
            <w:shd w:val="clear" w:color="auto" w:fill="auto"/>
          </w:tcPr>
          <w:p w:rsidR="00CC2815" w:rsidRPr="00D002A1" w:rsidRDefault="00CC2815" w:rsidP="00D002A1">
            <w:pPr>
              <w:ind w:leftChars="-42" w:left="-101"/>
              <w:rPr>
                <w:noProof/>
                <w:color w:val="0000FF"/>
                <w:kern w:val="0"/>
                <w:sz w:val="20"/>
                <w:szCs w:val="20"/>
              </w:rPr>
            </w:pPr>
            <w:r w:rsidRPr="00D002A1">
              <w:rPr>
                <w:rFonts w:ascii="新細明體" w:hAnsi="新細明體" w:hint="eastAsia"/>
              </w:rPr>
              <w:t>□</w:t>
            </w:r>
            <w:r w:rsidR="00845E82">
              <w:rPr>
                <w:noProof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271780</wp:posOffset>
                  </wp:positionV>
                  <wp:extent cx="844550" cy="551815"/>
                  <wp:effectExtent l="0" t="0" r="0" b="0"/>
                  <wp:wrapNone/>
                  <wp:docPr id="4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0" cy="55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23" w:type="dxa"/>
            <w:shd w:val="clear" w:color="auto" w:fill="auto"/>
          </w:tcPr>
          <w:p w:rsidR="00CC2815" w:rsidRPr="00D002A1" w:rsidRDefault="00CC2815" w:rsidP="00D002A1">
            <w:pPr>
              <w:ind w:leftChars="-42" w:left="-101"/>
              <w:rPr>
                <w:rFonts w:ascii="新細明體" w:hAnsi="新細明體"/>
              </w:rPr>
            </w:pPr>
          </w:p>
        </w:tc>
        <w:tc>
          <w:tcPr>
            <w:tcW w:w="1323" w:type="dxa"/>
            <w:shd w:val="clear" w:color="auto" w:fill="auto"/>
          </w:tcPr>
          <w:p w:rsidR="00CC2815" w:rsidRPr="00D002A1" w:rsidRDefault="00CC2815" w:rsidP="00D002A1">
            <w:pPr>
              <w:ind w:leftChars="-42" w:left="-101"/>
              <w:rPr>
                <w:noProof/>
                <w:color w:val="0000FF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shd w:val="clear" w:color="auto" w:fill="auto"/>
          </w:tcPr>
          <w:p w:rsidR="00CC2815" w:rsidRPr="00D002A1" w:rsidRDefault="00CC2815" w:rsidP="00D002A1">
            <w:pPr>
              <w:ind w:leftChars="-42" w:left="-101"/>
              <w:rPr>
                <w:noProof/>
                <w:color w:val="0000FF"/>
                <w:kern w:val="0"/>
                <w:sz w:val="20"/>
                <w:szCs w:val="20"/>
              </w:rPr>
            </w:pPr>
          </w:p>
        </w:tc>
      </w:tr>
      <w:tr w:rsidR="0072466B" w:rsidRPr="00D002A1" w:rsidTr="00D002A1">
        <w:trPr>
          <w:trHeight w:val="1266"/>
        </w:trPr>
        <w:tc>
          <w:tcPr>
            <w:tcW w:w="23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466B" w:rsidRPr="00D002A1" w:rsidRDefault="0072466B" w:rsidP="00D002A1">
            <w:pPr>
              <w:jc w:val="right"/>
            </w:pPr>
            <w:r w:rsidRPr="00D002A1">
              <w:rPr>
                <w:rFonts w:hint="eastAsia"/>
              </w:rPr>
              <w:t>其他說明：</w:t>
            </w:r>
          </w:p>
        </w:tc>
        <w:tc>
          <w:tcPr>
            <w:tcW w:w="7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66B" w:rsidRPr="00D002A1" w:rsidRDefault="0072466B" w:rsidP="00D002A1">
            <w:pPr>
              <w:ind w:leftChars="-42" w:left="-101"/>
            </w:pPr>
          </w:p>
        </w:tc>
      </w:tr>
      <w:tr w:rsidR="0072466B" w:rsidRPr="00D002A1" w:rsidTr="00D002A1">
        <w:trPr>
          <w:trHeight w:val="196"/>
        </w:trPr>
        <w:tc>
          <w:tcPr>
            <w:tcW w:w="2358" w:type="dxa"/>
            <w:shd w:val="clear" w:color="auto" w:fill="auto"/>
            <w:vAlign w:val="center"/>
          </w:tcPr>
          <w:p w:rsidR="0072466B" w:rsidRPr="00D002A1" w:rsidRDefault="0072466B" w:rsidP="00D002A1">
            <w:pPr>
              <w:jc w:val="right"/>
            </w:pPr>
          </w:p>
        </w:tc>
        <w:tc>
          <w:tcPr>
            <w:tcW w:w="7967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466B" w:rsidRPr="00D002A1" w:rsidRDefault="0072466B" w:rsidP="00D002A1">
            <w:pPr>
              <w:spacing w:line="260" w:lineRule="exact"/>
              <w:ind w:leftChars="-32" w:left="41" w:rightChars="-47" w:right="-113" w:hangingChars="59" w:hanging="118"/>
              <w:rPr>
                <w:rFonts w:ascii="標楷體" w:eastAsia="標楷體" w:hAnsi="標楷體"/>
                <w:color w:val="FF00FF"/>
                <w:sz w:val="20"/>
                <w:szCs w:val="20"/>
              </w:rPr>
            </w:pPr>
            <w:r w:rsidRPr="00D002A1">
              <w:rPr>
                <w:rFonts w:ascii="標楷體" w:eastAsia="標楷體" w:hAnsi="標楷體" w:hint="eastAsia"/>
                <w:sz w:val="20"/>
                <w:szCs w:val="20"/>
              </w:rPr>
              <w:t>(提醒您，如果申請人是校外機構或公司人士，請說明配合本次用途之校內單位或人員，如未填或沒有配合的校內單位，恐影響本次申請用途之准駁)</w:t>
            </w:r>
          </w:p>
        </w:tc>
      </w:tr>
    </w:tbl>
    <w:p w:rsidR="00C91D8E" w:rsidRPr="00C91D8E" w:rsidRDefault="00C91D8E" w:rsidP="00CF4EDD">
      <w:pPr>
        <w:spacing w:line="400" w:lineRule="exact"/>
        <w:rPr>
          <w:bdr w:val="single" w:sz="4" w:space="0" w:color="auto"/>
        </w:rPr>
      </w:pPr>
    </w:p>
    <w:sectPr w:rsidR="00C91D8E" w:rsidRPr="00C91D8E" w:rsidSect="004537A0">
      <w:pgSz w:w="11906" w:h="16838"/>
      <w:pgMar w:top="851" w:right="707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1904" w:rsidRDefault="00B81904" w:rsidP="00B81904">
      <w:r>
        <w:separator/>
      </w:r>
    </w:p>
  </w:endnote>
  <w:endnote w:type="continuationSeparator" w:id="0">
    <w:p w:rsidR="00B81904" w:rsidRDefault="00B81904" w:rsidP="00B81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1904" w:rsidRDefault="00B81904" w:rsidP="00B81904">
      <w:r>
        <w:separator/>
      </w:r>
    </w:p>
  </w:footnote>
  <w:footnote w:type="continuationSeparator" w:id="0">
    <w:p w:rsidR="00B81904" w:rsidRDefault="00B81904" w:rsidP="00B81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8pt;height:10.8pt" o:bullet="t">
        <v:imagedata r:id="rId1" o:title="mso7E3C"/>
      </v:shape>
    </w:pict>
  </w:numPicBullet>
  <w:abstractNum w:abstractNumId="0" w15:restartNumberingAfterBreak="0">
    <w:nsid w:val="6B7D7A69"/>
    <w:multiLevelType w:val="hybridMultilevel"/>
    <w:tmpl w:val="E070EE92"/>
    <w:lvl w:ilvl="0" w:tplc="98E06D3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651"/>
    <w:rsid w:val="00060996"/>
    <w:rsid w:val="000E3BE0"/>
    <w:rsid w:val="000E58D6"/>
    <w:rsid w:val="00103C57"/>
    <w:rsid w:val="00114D2B"/>
    <w:rsid w:val="00131028"/>
    <w:rsid w:val="00133651"/>
    <w:rsid w:val="00143907"/>
    <w:rsid w:val="00172EDE"/>
    <w:rsid w:val="00175A9F"/>
    <w:rsid w:val="00187997"/>
    <w:rsid w:val="00190D57"/>
    <w:rsid w:val="001A667E"/>
    <w:rsid w:val="00203053"/>
    <w:rsid w:val="00215B6F"/>
    <w:rsid w:val="00242084"/>
    <w:rsid w:val="00267ED7"/>
    <w:rsid w:val="00286D30"/>
    <w:rsid w:val="00295C8B"/>
    <w:rsid w:val="002A22A5"/>
    <w:rsid w:val="002A5EC8"/>
    <w:rsid w:val="002B7245"/>
    <w:rsid w:val="002C62B8"/>
    <w:rsid w:val="002E6002"/>
    <w:rsid w:val="002F1168"/>
    <w:rsid w:val="002F1FB5"/>
    <w:rsid w:val="003653DC"/>
    <w:rsid w:val="003771E8"/>
    <w:rsid w:val="0038107A"/>
    <w:rsid w:val="003E4F7C"/>
    <w:rsid w:val="003E58EF"/>
    <w:rsid w:val="004537A0"/>
    <w:rsid w:val="00490C99"/>
    <w:rsid w:val="00495DBB"/>
    <w:rsid w:val="004E7B78"/>
    <w:rsid w:val="004F0254"/>
    <w:rsid w:val="004F2B3E"/>
    <w:rsid w:val="00582CC4"/>
    <w:rsid w:val="00600FE6"/>
    <w:rsid w:val="00605F62"/>
    <w:rsid w:val="00611FC6"/>
    <w:rsid w:val="00647014"/>
    <w:rsid w:val="00674593"/>
    <w:rsid w:val="006A46AA"/>
    <w:rsid w:val="006C4281"/>
    <w:rsid w:val="006E48EE"/>
    <w:rsid w:val="007136E3"/>
    <w:rsid w:val="00723F20"/>
    <w:rsid w:val="0072466B"/>
    <w:rsid w:val="0073369B"/>
    <w:rsid w:val="00741008"/>
    <w:rsid w:val="00747CEB"/>
    <w:rsid w:val="00752343"/>
    <w:rsid w:val="00786FBC"/>
    <w:rsid w:val="007E1D85"/>
    <w:rsid w:val="007E4884"/>
    <w:rsid w:val="007E4959"/>
    <w:rsid w:val="00802D2E"/>
    <w:rsid w:val="00833066"/>
    <w:rsid w:val="00834AC0"/>
    <w:rsid w:val="00842795"/>
    <w:rsid w:val="00845E82"/>
    <w:rsid w:val="0088733D"/>
    <w:rsid w:val="00892F5D"/>
    <w:rsid w:val="008A55D6"/>
    <w:rsid w:val="008A5E5F"/>
    <w:rsid w:val="008B2F6B"/>
    <w:rsid w:val="008D1C28"/>
    <w:rsid w:val="008E3CD1"/>
    <w:rsid w:val="008F0979"/>
    <w:rsid w:val="00910EB8"/>
    <w:rsid w:val="00980F1E"/>
    <w:rsid w:val="009E3966"/>
    <w:rsid w:val="00A167E7"/>
    <w:rsid w:val="00A168BA"/>
    <w:rsid w:val="00A40F80"/>
    <w:rsid w:val="00A5311E"/>
    <w:rsid w:val="00A7086B"/>
    <w:rsid w:val="00A71840"/>
    <w:rsid w:val="00A94D45"/>
    <w:rsid w:val="00B04681"/>
    <w:rsid w:val="00B149D7"/>
    <w:rsid w:val="00B20B5D"/>
    <w:rsid w:val="00B26F2F"/>
    <w:rsid w:val="00B303AA"/>
    <w:rsid w:val="00B334AA"/>
    <w:rsid w:val="00B548D2"/>
    <w:rsid w:val="00B81904"/>
    <w:rsid w:val="00B8284C"/>
    <w:rsid w:val="00C80113"/>
    <w:rsid w:val="00C91D8E"/>
    <w:rsid w:val="00CA344E"/>
    <w:rsid w:val="00CA3E21"/>
    <w:rsid w:val="00CB34DB"/>
    <w:rsid w:val="00CC2815"/>
    <w:rsid w:val="00CD3C9D"/>
    <w:rsid w:val="00CF4EDD"/>
    <w:rsid w:val="00D002A1"/>
    <w:rsid w:val="00D20B42"/>
    <w:rsid w:val="00D41520"/>
    <w:rsid w:val="00D9733D"/>
    <w:rsid w:val="00E41D84"/>
    <w:rsid w:val="00E64B4A"/>
    <w:rsid w:val="00E66B10"/>
    <w:rsid w:val="00E76B6A"/>
    <w:rsid w:val="00E93E23"/>
    <w:rsid w:val="00EC0C5D"/>
    <w:rsid w:val="00ED2AC2"/>
    <w:rsid w:val="00ED5423"/>
    <w:rsid w:val="00EE768D"/>
    <w:rsid w:val="00F21344"/>
    <w:rsid w:val="00F30E47"/>
    <w:rsid w:val="00F32F10"/>
    <w:rsid w:val="00F46A5A"/>
    <w:rsid w:val="00F774E2"/>
    <w:rsid w:val="00F84E51"/>
    <w:rsid w:val="00F9392E"/>
    <w:rsid w:val="00FA0703"/>
    <w:rsid w:val="00FF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C42E34B-D366-4446-82D6-DCE79059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94D45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A94D45"/>
    <w:pPr>
      <w:ind w:leftChars="200" w:left="480"/>
    </w:pPr>
  </w:style>
  <w:style w:type="table" w:styleId="a5">
    <w:name w:val="Table Grid"/>
    <w:basedOn w:val="a1"/>
    <w:uiPriority w:val="39"/>
    <w:rsid w:val="002E6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819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B8190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819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B81904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548D2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B548D2"/>
    <w:rPr>
      <w:rFonts w:ascii="Calibri Light" w:eastAsia="新細明體" w:hAnsi="Calibri Light" w:cs="Times New Roman"/>
      <w:sz w:val="18"/>
      <w:szCs w:val="18"/>
    </w:rPr>
  </w:style>
  <w:style w:type="character" w:styleId="ac">
    <w:name w:val="Unresolved Mention"/>
    <w:uiPriority w:val="99"/>
    <w:semiHidden/>
    <w:unhideWhenUsed/>
    <w:rsid w:val="00172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msearch.tipo.gov.tw/TIPO_DR/servlet/InitLogoPictureWordDetail?sKeyNO=089056898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yperlink" Target="http://tmsearch.tipo.gov.tw/TIPO_DR/servlet/InitLogoPictureWordDetail?sKeyNO=097005547" TargetMode="External"/><Relationship Id="rId7" Type="http://schemas.openxmlformats.org/officeDocument/2006/relationships/image" Target="media/image2.emf"/><Relationship Id="rId12" Type="http://schemas.openxmlformats.org/officeDocument/2006/relationships/hyperlink" Target="http://tmsearch.tipo.gov.tw/TIPO_DR/servlet/InitLogoPictureWordDetail?sKeyNO=095035526" TargetMode="External"/><Relationship Id="rId17" Type="http://schemas.openxmlformats.org/officeDocument/2006/relationships/hyperlink" Target="http://tmsearch.tipo.gov.tw/TIPO_DR/servlet/InitLogoPictureWordDetail?sKeyNO=104036915" TargetMode="External"/><Relationship Id="rId25" Type="http://schemas.openxmlformats.org/officeDocument/2006/relationships/hyperlink" Target="http://tmsearch.tipo.gov.tw/TIPO_DR/servlet/InitLogoPictureWordDetail?sKeyNO=104036926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1.jpeg"/><Relationship Id="rId5" Type="http://schemas.openxmlformats.org/officeDocument/2006/relationships/footnotes" Target="footnotes.xml"/><Relationship Id="rId15" Type="http://schemas.openxmlformats.org/officeDocument/2006/relationships/hyperlink" Target="http://tmsearch.tipo.gov.tw/TIPO_DR/servlet/InitLogoPictureWordDetail?sKeyNO=104036921" TargetMode="External"/><Relationship Id="rId23" Type="http://schemas.openxmlformats.org/officeDocument/2006/relationships/hyperlink" Target="http://tmsearch.tipo.gov.tw/TIPO_DR/servlet/InitLogoPictureWordDetail?sKeyNO=097005546" TargetMode="External"/><Relationship Id="rId28" Type="http://schemas.openxmlformats.org/officeDocument/2006/relationships/image" Target="media/image14.png"/><Relationship Id="rId10" Type="http://schemas.openxmlformats.org/officeDocument/2006/relationships/hyperlink" Target="http://tmsearch.tipo.gov.tw/TIPO_DR/servlet/InitLogoPictureWordDetail?sKeyNO=095035525" TargetMode="External"/><Relationship Id="rId19" Type="http://schemas.openxmlformats.org/officeDocument/2006/relationships/hyperlink" Target="http://tmsearch.tipo.gov.tw/TIPO_DR/servlet/InitLogoPictureWordDetail?sKeyNO=104036918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emf"/><Relationship Id="rId22" Type="http://schemas.openxmlformats.org/officeDocument/2006/relationships/image" Target="media/image10.jpe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成功大學校名、校徽、校級商標之非營利使用申請書_202610.dot</Template>
  <TotalTime>1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林意茵</dc:creator>
  <cp:keywords/>
  <dc:description/>
  <cp:lastModifiedBy>成大技轉中心林意茵</cp:lastModifiedBy>
  <cp:revision>2</cp:revision>
  <cp:lastPrinted>2019-11-01T08:42:00Z</cp:lastPrinted>
  <dcterms:created xsi:type="dcterms:W3CDTF">2026-10-01T03:41:00Z</dcterms:created>
  <dcterms:modified xsi:type="dcterms:W3CDTF">2026-10-01T03:41:00Z</dcterms:modified>
</cp:coreProperties>
</file>